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C0A34D" w14:textId="77777777" w:rsidR="007E77DD" w:rsidRDefault="00425F62" w:rsidP="00E76950">
      <w:pPr>
        <w:spacing w:line="560" w:lineRule="exact"/>
        <w:jc w:val="center"/>
        <w:rPr>
          <w:rFonts w:ascii="方正小标宋简体" w:eastAsia="方正小标宋简体" w:hAnsi="Times New Roman" w:cs="Times New Roman" w:hint="eastAsia"/>
          <w:sz w:val="32"/>
          <w:szCs w:val="32"/>
        </w:rPr>
      </w:pPr>
      <w:bookmarkStart w:id="0" w:name="OLE_LINK4"/>
      <w:r>
        <w:rPr>
          <w:rFonts w:ascii="方正小标宋简体" w:eastAsia="方正小标宋简体" w:hAnsi="Times New Roman" w:cs="Times New Roman" w:hint="eastAsia"/>
          <w:sz w:val="32"/>
          <w:szCs w:val="32"/>
        </w:rPr>
        <w:t>报价单（参考）</w:t>
      </w:r>
    </w:p>
    <w:bookmarkEnd w:id="0"/>
    <w:p w14:paraId="4898F600" w14:textId="77777777" w:rsidR="00E76950" w:rsidRDefault="00E76950" w:rsidP="00E76950">
      <w:pPr>
        <w:spacing w:line="560" w:lineRule="exact"/>
        <w:rPr>
          <w:rFonts w:ascii="方正小标宋简体" w:eastAsia="方正小标宋简体" w:hAnsi="Times New Roman" w:cs="Times New Roman"/>
          <w:sz w:val="32"/>
          <w:szCs w:val="32"/>
        </w:rPr>
      </w:pPr>
    </w:p>
    <w:p w14:paraId="5141FC66" w14:textId="207CF818" w:rsidR="007E77DD" w:rsidRPr="00E76950" w:rsidRDefault="00425F62" w:rsidP="00E76950">
      <w:pPr>
        <w:pStyle w:val="aa"/>
        <w:numPr>
          <w:ilvl w:val="0"/>
          <w:numId w:val="2"/>
        </w:numPr>
        <w:spacing w:line="560" w:lineRule="exact"/>
        <w:ind w:firstLineChars="0"/>
        <w:rPr>
          <w:rFonts w:ascii="黑体" w:eastAsia="黑体" w:hAnsi="黑体" w:cs="Times New Roman"/>
          <w:sz w:val="32"/>
          <w:szCs w:val="32"/>
        </w:rPr>
      </w:pPr>
      <w:r w:rsidRPr="00E76950">
        <w:rPr>
          <w:rFonts w:ascii="黑体" w:eastAsia="黑体" w:hAnsi="黑体" w:cs="Times New Roman" w:hint="eastAsia"/>
          <w:sz w:val="32"/>
          <w:szCs w:val="32"/>
        </w:rPr>
        <w:t>供应商基本信息</w:t>
      </w:r>
    </w:p>
    <w:p w14:paraId="6CDFBCAA" w14:textId="7FB366A2" w:rsidR="007E77DD" w:rsidRDefault="00EC5B15" w:rsidP="00E76950">
      <w:pPr>
        <w:spacing w:line="560" w:lineRule="exac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1、</w:t>
      </w:r>
      <w:r w:rsidR="00425F62">
        <w:rPr>
          <w:rFonts w:ascii="仿宋_GB2312" w:eastAsia="仿宋_GB2312" w:hAnsi="Times New Roman" w:cs="Times New Roman"/>
          <w:sz w:val="32"/>
          <w:szCs w:val="32"/>
        </w:rPr>
        <w:t>公司名称</w:t>
      </w:r>
      <w:r w:rsidR="00425F62">
        <w:rPr>
          <w:rFonts w:ascii="仿宋_GB2312" w:eastAsia="仿宋_GB2312" w:hAnsi="Times New Roman" w:cs="Times New Roman" w:hint="eastAsia"/>
          <w:sz w:val="32"/>
          <w:szCs w:val="32"/>
        </w:rPr>
        <w:t>、</w:t>
      </w:r>
      <w:r w:rsidR="00425F62">
        <w:rPr>
          <w:rFonts w:ascii="仿宋_GB2312" w:eastAsia="仿宋_GB2312" w:hAnsi="Times New Roman" w:cs="Times New Roman"/>
          <w:sz w:val="32"/>
          <w:szCs w:val="32"/>
        </w:rPr>
        <w:t>联系人</w:t>
      </w:r>
      <w:r w:rsidR="00425F62">
        <w:rPr>
          <w:rFonts w:ascii="仿宋_GB2312" w:eastAsia="仿宋_GB2312" w:hAnsi="Times New Roman" w:cs="Times New Roman" w:hint="eastAsia"/>
          <w:sz w:val="32"/>
          <w:szCs w:val="32"/>
        </w:rPr>
        <w:t>、</w:t>
      </w:r>
      <w:r w:rsidR="00425F62">
        <w:rPr>
          <w:rFonts w:ascii="仿宋_GB2312" w:eastAsia="仿宋_GB2312" w:hAnsi="Times New Roman" w:cs="Times New Roman"/>
          <w:sz w:val="32"/>
          <w:szCs w:val="32"/>
        </w:rPr>
        <w:t xml:space="preserve">联系电话 </w:t>
      </w:r>
    </w:p>
    <w:p w14:paraId="3F613DEF" w14:textId="77777777" w:rsidR="00E76950" w:rsidRDefault="00425F62" w:rsidP="00E76950">
      <w:pPr>
        <w:pStyle w:val="aa"/>
        <w:numPr>
          <w:ilvl w:val="0"/>
          <w:numId w:val="2"/>
        </w:numPr>
        <w:spacing w:line="560" w:lineRule="exact"/>
        <w:ind w:firstLineChars="0"/>
        <w:rPr>
          <w:rFonts w:ascii="黑体" w:eastAsia="黑体" w:hAnsi="黑体" w:cs="Times New Roman" w:hint="eastAsia"/>
          <w:sz w:val="32"/>
          <w:szCs w:val="32"/>
        </w:rPr>
      </w:pPr>
      <w:r w:rsidRPr="00E76950">
        <w:rPr>
          <w:rFonts w:ascii="黑体" w:eastAsia="黑体" w:hAnsi="黑体" w:cs="Times New Roman"/>
          <w:sz w:val="32"/>
          <w:szCs w:val="32"/>
        </w:rPr>
        <w:t>预算报价</w:t>
      </w:r>
    </w:p>
    <w:p w14:paraId="132CB2E4" w14:textId="3BCBDCA5" w:rsidR="007E77DD" w:rsidRPr="00E76950" w:rsidRDefault="00EC5B15" w:rsidP="00E76950">
      <w:pPr>
        <w:spacing w:line="560" w:lineRule="exact"/>
        <w:rPr>
          <w:rFonts w:ascii="黑体" w:eastAsia="黑体" w:hAnsi="黑体" w:cs="Times New Roman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2、</w:t>
      </w:r>
      <w:r w:rsidR="00425F62" w:rsidRPr="00E76950">
        <w:rPr>
          <w:rFonts w:ascii="仿宋_GB2312" w:eastAsia="仿宋_GB2312" w:hAnsi="Times New Roman" w:cs="Times New Roman" w:hint="eastAsia"/>
          <w:sz w:val="32"/>
          <w:szCs w:val="32"/>
        </w:rPr>
        <w:t>场地费用</w:t>
      </w:r>
      <w:r w:rsidR="00425F62" w:rsidRPr="00E76950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>：      元。</w:t>
      </w:r>
    </w:p>
    <w:p w14:paraId="3BCCD4D9" w14:textId="1A31459A" w:rsidR="007E77DD" w:rsidRPr="00E76950" w:rsidRDefault="00EC5B15" w:rsidP="00E76950">
      <w:pPr>
        <w:spacing w:line="560" w:lineRule="exact"/>
        <w:rPr>
          <w:rFonts w:ascii="仿宋_GB2312" w:eastAsia="仿宋_GB2312" w:hAnsi="Times New Roman" w:cs="Times New Roman"/>
          <w:sz w:val="32"/>
          <w:szCs w:val="32"/>
          <w:u w:val="single"/>
        </w:rPr>
      </w:pPr>
      <w:r>
        <w:rPr>
          <w:rFonts w:ascii="宋体" w:eastAsia="宋体" w:hAnsi="宋体" w:cs="宋体" w:hint="eastAsia"/>
          <w:sz w:val="32"/>
          <w:szCs w:val="32"/>
        </w:rPr>
        <w:t>3、</w:t>
      </w:r>
      <w:r w:rsidR="00425F62" w:rsidRPr="00E76950">
        <w:rPr>
          <w:rFonts w:ascii="仿宋_GB2312" w:eastAsia="仿宋_GB2312" w:hAnsi="Times New Roman" w:cs="Times New Roman" w:hint="eastAsia"/>
          <w:sz w:val="32"/>
          <w:szCs w:val="32"/>
        </w:rPr>
        <w:t>讲师授课</w:t>
      </w:r>
      <w:r w:rsidR="00425F62" w:rsidRPr="00E76950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>：      元。</w:t>
      </w:r>
    </w:p>
    <w:p w14:paraId="1D05DD94" w14:textId="57152B2F" w:rsidR="007E77DD" w:rsidRPr="00E76950" w:rsidRDefault="00E76950" w:rsidP="00E76950">
      <w:pPr>
        <w:spacing w:line="560" w:lineRule="exact"/>
        <w:rPr>
          <w:rFonts w:ascii="仿宋_GB2312" w:eastAsia="仿宋_GB2312" w:hAnsi="Times New Roman" w:cs="Times New Roman"/>
          <w:sz w:val="32"/>
          <w:szCs w:val="32"/>
          <w:u w:val="single"/>
        </w:rPr>
      </w:pPr>
      <w:r>
        <w:rPr>
          <w:rFonts w:ascii="宋体" w:eastAsia="宋体" w:hAnsi="宋体" w:cs="宋体" w:hint="eastAsia"/>
          <w:sz w:val="32"/>
          <w:szCs w:val="32"/>
        </w:rPr>
        <w:t>4</w:t>
      </w:r>
      <w:r w:rsidR="00EC5B15">
        <w:rPr>
          <w:rFonts w:ascii="宋体" w:eastAsia="宋体" w:hAnsi="宋体" w:cs="宋体" w:hint="eastAsia"/>
          <w:sz w:val="32"/>
          <w:szCs w:val="32"/>
        </w:rPr>
        <w:t>、</w:t>
      </w:r>
      <w:r w:rsidR="00425F62" w:rsidRPr="00E76950">
        <w:rPr>
          <w:rFonts w:ascii="仿宋_GB2312" w:eastAsia="仿宋_GB2312" w:hAnsi="Times New Roman" w:cs="Times New Roman" w:hint="eastAsia"/>
          <w:sz w:val="32"/>
          <w:szCs w:val="32"/>
        </w:rPr>
        <w:t>物料制作</w:t>
      </w:r>
      <w:r w:rsidR="00425F62" w:rsidRPr="00E76950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>：      元。</w:t>
      </w:r>
    </w:p>
    <w:p w14:paraId="049AB040" w14:textId="653CBBC3" w:rsidR="007E77DD" w:rsidRPr="00E76950" w:rsidRDefault="00E76950" w:rsidP="00E76950">
      <w:pPr>
        <w:spacing w:line="560" w:lineRule="exact"/>
        <w:rPr>
          <w:rFonts w:ascii="仿宋_GB2312" w:eastAsia="仿宋_GB2312" w:hAnsi="Times New Roman" w:cs="Times New Roman"/>
          <w:sz w:val="32"/>
          <w:szCs w:val="32"/>
          <w:u w:val="single"/>
        </w:rPr>
      </w:pPr>
      <w:r>
        <w:rPr>
          <w:rFonts w:ascii="宋体" w:eastAsia="宋体" w:hAnsi="宋体" w:cs="宋体" w:hint="eastAsia"/>
          <w:sz w:val="32"/>
          <w:szCs w:val="32"/>
        </w:rPr>
        <w:t>5</w:t>
      </w:r>
      <w:r w:rsidR="00EC5B15">
        <w:rPr>
          <w:rFonts w:ascii="宋体" w:eastAsia="宋体" w:hAnsi="宋体" w:cs="宋体" w:hint="eastAsia"/>
          <w:sz w:val="32"/>
          <w:szCs w:val="32"/>
        </w:rPr>
        <w:t>、</w:t>
      </w:r>
      <w:r w:rsidR="00425F62" w:rsidRPr="00E76950">
        <w:rPr>
          <w:rFonts w:ascii="仿宋_GB2312" w:eastAsia="仿宋_GB2312" w:hAnsi="Times New Roman" w:cs="Times New Roman" w:hint="eastAsia"/>
          <w:sz w:val="32"/>
          <w:szCs w:val="32"/>
        </w:rPr>
        <w:t>人员组织</w:t>
      </w:r>
      <w:r w:rsidR="00425F62" w:rsidRPr="00E76950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>：      元。</w:t>
      </w:r>
    </w:p>
    <w:p w14:paraId="03DBEA9E" w14:textId="557DA4BB" w:rsidR="007E77DD" w:rsidRDefault="00E76950" w:rsidP="00E76950">
      <w:pPr>
        <w:spacing w:line="560" w:lineRule="exact"/>
        <w:rPr>
          <w:rFonts w:ascii="仿宋_GB2312" w:eastAsia="仿宋_GB2312" w:hAnsi="Times New Roman" w:cs="Times New Roman"/>
          <w:sz w:val="32"/>
          <w:szCs w:val="32"/>
          <w:u w:val="single"/>
        </w:rPr>
      </w:pPr>
      <w:r>
        <w:rPr>
          <w:rFonts w:ascii="宋体" w:eastAsia="宋体" w:hAnsi="宋体" w:cs="宋体" w:hint="eastAsia"/>
          <w:sz w:val="32"/>
          <w:szCs w:val="32"/>
        </w:rPr>
        <w:t>6</w:t>
      </w:r>
      <w:r w:rsidR="00EC5B15">
        <w:rPr>
          <w:rFonts w:ascii="宋体" w:eastAsia="宋体" w:hAnsi="宋体" w:cs="宋体" w:hint="eastAsia"/>
          <w:sz w:val="32"/>
          <w:szCs w:val="32"/>
        </w:rPr>
        <w:t>、</w:t>
      </w:r>
      <w:r w:rsidR="00425F62">
        <w:rPr>
          <w:rFonts w:ascii="仿宋_GB2312" w:eastAsia="仿宋_GB2312" w:hAnsi="Times New Roman" w:cs="Times New Roman" w:hint="eastAsia"/>
          <w:sz w:val="32"/>
          <w:szCs w:val="32"/>
        </w:rPr>
        <w:t>其他费用</w:t>
      </w:r>
      <w:r w:rsidR="00425F62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>：      元。</w:t>
      </w:r>
    </w:p>
    <w:p w14:paraId="74E3E945" w14:textId="77777777" w:rsidR="007E77DD" w:rsidRDefault="00425F62">
      <w:pPr>
        <w:spacing w:line="560" w:lineRule="exact"/>
        <w:rPr>
          <w:rFonts w:ascii="仿宋_GB2312" w:eastAsia="仿宋_GB2312" w:hAnsi="Times New Roman" w:cs="Times New Roman"/>
          <w:sz w:val="32"/>
          <w:szCs w:val="32"/>
          <w:u w:val="single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合计</w:t>
      </w:r>
      <w:r>
        <w:rPr>
          <w:rFonts w:ascii="仿宋_GB2312" w:eastAsia="仿宋_GB2312" w:hAnsi="Times New Roman" w:cs="Times New Roman" w:hint="eastAsia"/>
          <w:sz w:val="32"/>
          <w:szCs w:val="32"/>
          <w:u w:val="single"/>
        </w:rPr>
        <w:t>：       元。</w:t>
      </w:r>
    </w:p>
    <w:p w14:paraId="1E12D752" w14:textId="77777777" w:rsidR="007E77DD" w:rsidRPr="00E76950" w:rsidRDefault="00425F62">
      <w:pPr>
        <w:spacing w:line="560" w:lineRule="exact"/>
        <w:rPr>
          <w:rFonts w:ascii="仿宋" w:eastAsia="仿宋" w:hAnsi="仿宋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注</w:t>
      </w:r>
      <w:bookmarkStart w:id="1" w:name="OLE_LINK2"/>
      <w:bookmarkStart w:id="2" w:name="OLE_LINK3"/>
      <w:r>
        <w:rPr>
          <w:rFonts w:ascii="仿宋_GB2312" w:eastAsia="仿宋_GB2312" w:hAnsi="Times New Roman" w:cs="Times New Roman" w:hint="eastAsia"/>
          <w:sz w:val="32"/>
          <w:szCs w:val="32"/>
        </w:rPr>
        <w:t>：</w:t>
      </w:r>
      <w:bookmarkStart w:id="3" w:name="_GoBack"/>
      <w:bookmarkEnd w:id="3"/>
      <w:r w:rsidRPr="00E76950">
        <w:rPr>
          <w:rFonts w:ascii="仿宋" w:eastAsia="仿宋" w:hAnsi="仿宋" w:cs="Times New Roman" w:hint="eastAsia"/>
          <w:sz w:val="32"/>
          <w:szCs w:val="32"/>
        </w:rPr>
        <w:t>以上内容为基本信息，另请提供详细报价。</w:t>
      </w:r>
      <w:bookmarkEnd w:id="1"/>
      <w:bookmarkEnd w:id="2"/>
    </w:p>
    <w:sectPr w:rsidR="007E77DD" w:rsidRPr="00E769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53FA7568" w15:done="0"/>
  <w15:commentEx w15:paraId="631236A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3EC310" w14:textId="77777777" w:rsidR="00504AA6" w:rsidRDefault="00504AA6" w:rsidP="00E76950">
      <w:r>
        <w:separator/>
      </w:r>
    </w:p>
  </w:endnote>
  <w:endnote w:type="continuationSeparator" w:id="0">
    <w:p w14:paraId="5070400A" w14:textId="77777777" w:rsidR="00504AA6" w:rsidRDefault="00504AA6" w:rsidP="00E76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" w:subsetted="1" w:fontKey="{8BAA1614-430F-47E7-9BD6-C9077B09DF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9FEB5D2-F5AA-496A-B272-475D9B8B24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95F7031-F173-4D0A-8232-FD3D305EF1B6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23FFCDBA-7234-4698-B9A0-D90DB72913C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8476965A-6C25-48FC-BC6D-8E3B279D7B1B}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  <w:embedRegular r:id="rId6" w:subsetted="1" w:fontKey="{0F556C0A-381D-46DC-8180-FB158239BDC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5E2A8AF5-D1A1-44AC-97BC-4A00FBA379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DAC33A2-E416-4223-9BD0-81C371B89BB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00693F" w14:textId="77777777" w:rsidR="00504AA6" w:rsidRDefault="00504AA6" w:rsidP="00E76950">
      <w:r>
        <w:separator/>
      </w:r>
    </w:p>
  </w:footnote>
  <w:footnote w:type="continuationSeparator" w:id="0">
    <w:p w14:paraId="602411A2" w14:textId="77777777" w:rsidR="00504AA6" w:rsidRDefault="00504AA6" w:rsidP="00E76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50FFF"/>
    <w:multiLevelType w:val="hybridMultilevel"/>
    <w:tmpl w:val="68E6B804"/>
    <w:lvl w:ilvl="0" w:tplc="B66036F2">
      <w:start w:val="1"/>
      <w:numFmt w:val="decimal"/>
      <w:lvlText w:val="%1、"/>
      <w:lvlJc w:val="left"/>
      <w:pPr>
        <w:ind w:left="720" w:hanging="720"/>
      </w:pPr>
      <w:rPr>
        <w:rFonts w:ascii="宋体" w:eastAsia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25C1171"/>
    <w:multiLevelType w:val="hybridMultilevel"/>
    <w:tmpl w:val="2488C92A"/>
    <w:lvl w:ilvl="0" w:tplc="2DCA1DC2">
      <w:start w:val="2"/>
      <w:numFmt w:val="decimal"/>
      <w:lvlText w:val="%1、"/>
      <w:lvlJc w:val="left"/>
      <w:pPr>
        <w:ind w:left="720" w:hanging="720"/>
      </w:pPr>
      <w:rPr>
        <w:rFonts w:ascii="宋体" w:eastAsia="宋体" w:hAnsi="宋体" w:cs="宋体" w:hint="default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C1F0D0E"/>
    <w:multiLevelType w:val="hybridMultilevel"/>
    <w:tmpl w:val="944E1646"/>
    <w:lvl w:ilvl="0" w:tplc="9E14F56A">
      <w:start w:val="2"/>
      <w:numFmt w:val="decimal"/>
      <w:lvlText w:val="%1、"/>
      <w:lvlJc w:val="left"/>
      <w:pPr>
        <w:ind w:left="720" w:hanging="720"/>
      </w:pPr>
      <w:rPr>
        <w:rFonts w:ascii="宋体" w:eastAsia="宋体" w:hAnsi="宋体" w:cs="宋体" w:hint="default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DB90085"/>
    <w:multiLevelType w:val="singleLevel"/>
    <w:tmpl w:val="4DB90085"/>
    <w:lvl w:ilvl="0">
      <w:start w:val="1"/>
      <w:numFmt w:val="decimal"/>
      <w:suff w:val="nothing"/>
      <w:lvlText w:val="%1、"/>
      <w:lvlJc w:val="left"/>
    </w:lvl>
  </w:abstractNum>
  <w:abstractNum w:abstractNumId="4">
    <w:nsid w:val="75452CB4"/>
    <w:multiLevelType w:val="hybridMultilevel"/>
    <w:tmpl w:val="123611FC"/>
    <w:lvl w:ilvl="0" w:tplc="487AFC5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111">
    <w15:presenceInfo w15:providerId="None" w15:userId="1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EsImhkaWQiOiI4NWJjYmQyNTc0ZjNlMTAzNmYwYWRlZWJiY2RhZTc0MiIsInVzZXJDb3VudCI6Mn0="/>
  </w:docVars>
  <w:rsids>
    <w:rsidRoot w:val="26286634"/>
    <w:rsid w:val="00026CFA"/>
    <w:rsid w:val="0007684B"/>
    <w:rsid w:val="00091B4F"/>
    <w:rsid w:val="0009793F"/>
    <w:rsid w:val="000B61B5"/>
    <w:rsid w:val="000F155B"/>
    <w:rsid w:val="0011472B"/>
    <w:rsid w:val="0011780B"/>
    <w:rsid w:val="00130B0E"/>
    <w:rsid w:val="00132490"/>
    <w:rsid w:val="00215B96"/>
    <w:rsid w:val="00231C9D"/>
    <w:rsid w:val="00252CE1"/>
    <w:rsid w:val="00262709"/>
    <w:rsid w:val="00270681"/>
    <w:rsid w:val="00280BFF"/>
    <w:rsid w:val="002B1064"/>
    <w:rsid w:val="002B230F"/>
    <w:rsid w:val="002B24F2"/>
    <w:rsid w:val="002D208B"/>
    <w:rsid w:val="002D3607"/>
    <w:rsid w:val="00306CE2"/>
    <w:rsid w:val="00310037"/>
    <w:rsid w:val="00315BAD"/>
    <w:rsid w:val="00344080"/>
    <w:rsid w:val="00354CB0"/>
    <w:rsid w:val="003B6FFA"/>
    <w:rsid w:val="003E25B9"/>
    <w:rsid w:val="004108B7"/>
    <w:rsid w:val="00425F62"/>
    <w:rsid w:val="004733EA"/>
    <w:rsid w:val="004A6010"/>
    <w:rsid w:val="004D57AB"/>
    <w:rsid w:val="004F2083"/>
    <w:rsid w:val="004F738E"/>
    <w:rsid w:val="00504AA6"/>
    <w:rsid w:val="005866BC"/>
    <w:rsid w:val="00590EF0"/>
    <w:rsid w:val="00604DB5"/>
    <w:rsid w:val="00660A5B"/>
    <w:rsid w:val="00662C49"/>
    <w:rsid w:val="0067217F"/>
    <w:rsid w:val="00693298"/>
    <w:rsid w:val="007719B7"/>
    <w:rsid w:val="00776123"/>
    <w:rsid w:val="00785B9B"/>
    <w:rsid w:val="007C2555"/>
    <w:rsid w:val="007E77DD"/>
    <w:rsid w:val="00812CE6"/>
    <w:rsid w:val="00864552"/>
    <w:rsid w:val="008A3B1B"/>
    <w:rsid w:val="008B1F10"/>
    <w:rsid w:val="008C1F82"/>
    <w:rsid w:val="00930D9D"/>
    <w:rsid w:val="00937735"/>
    <w:rsid w:val="00967F9A"/>
    <w:rsid w:val="009924E4"/>
    <w:rsid w:val="00A12050"/>
    <w:rsid w:val="00A24798"/>
    <w:rsid w:val="00A65DF0"/>
    <w:rsid w:val="00A9180E"/>
    <w:rsid w:val="00A92D5A"/>
    <w:rsid w:val="00AC06F3"/>
    <w:rsid w:val="00AF22AA"/>
    <w:rsid w:val="00B102AF"/>
    <w:rsid w:val="00B279B0"/>
    <w:rsid w:val="00BB546A"/>
    <w:rsid w:val="00BC3BBA"/>
    <w:rsid w:val="00BE0139"/>
    <w:rsid w:val="00CD6508"/>
    <w:rsid w:val="00D51EE7"/>
    <w:rsid w:val="00D62A9C"/>
    <w:rsid w:val="00DB52AF"/>
    <w:rsid w:val="00E15B55"/>
    <w:rsid w:val="00E42EC8"/>
    <w:rsid w:val="00E57A69"/>
    <w:rsid w:val="00E6513C"/>
    <w:rsid w:val="00E76950"/>
    <w:rsid w:val="00E82D11"/>
    <w:rsid w:val="00EC5B15"/>
    <w:rsid w:val="00ED1170"/>
    <w:rsid w:val="00EF0D5B"/>
    <w:rsid w:val="00FD2D45"/>
    <w:rsid w:val="019270DC"/>
    <w:rsid w:val="053E0DAD"/>
    <w:rsid w:val="06FA3BF5"/>
    <w:rsid w:val="0E1645AE"/>
    <w:rsid w:val="0EC3047E"/>
    <w:rsid w:val="1B4642B1"/>
    <w:rsid w:val="23926D0A"/>
    <w:rsid w:val="26286634"/>
    <w:rsid w:val="2CB95B31"/>
    <w:rsid w:val="31993AFF"/>
    <w:rsid w:val="3399281F"/>
    <w:rsid w:val="42CC69B0"/>
    <w:rsid w:val="666B50EA"/>
    <w:rsid w:val="67D04E79"/>
    <w:rsid w:val="76764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pPr>
      <w:jc w:val="left"/>
    </w:pPr>
  </w:style>
  <w:style w:type="paragraph" w:styleId="a4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8">
    <w:name w:val="annotation reference"/>
    <w:basedOn w:val="a0"/>
    <w:rPr>
      <w:sz w:val="21"/>
      <w:szCs w:val="21"/>
    </w:rPr>
  </w:style>
  <w:style w:type="paragraph" w:styleId="a9">
    <w:name w:val="Balloon Text"/>
    <w:basedOn w:val="a"/>
    <w:link w:val="Char1"/>
    <w:rsid w:val="00785B9B"/>
    <w:rPr>
      <w:sz w:val="18"/>
      <w:szCs w:val="18"/>
    </w:rPr>
  </w:style>
  <w:style w:type="character" w:customStyle="1" w:styleId="Char1">
    <w:name w:val="批注框文本 Char"/>
    <w:basedOn w:val="a0"/>
    <w:link w:val="a9"/>
    <w:rsid w:val="00785B9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E76950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pPr>
      <w:jc w:val="left"/>
    </w:pPr>
  </w:style>
  <w:style w:type="paragraph" w:styleId="a4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8">
    <w:name w:val="annotation reference"/>
    <w:basedOn w:val="a0"/>
    <w:rPr>
      <w:sz w:val="21"/>
      <w:szCs w:val="21"/>
    </w:rPr>
  </w:style>
  <w:style w:type="paragraph" w:styleId="a9">
    <w:name w:val="Balloon Text"/>
    <w:basedOn w:val="a"/>
    <w:link w:val="Char1"/>
    <w:rsid w:val="00785B9B"/>
    <w:rPr>
      <w:sz w:val="18"/>
      <w:szCs w:val="18"/>
    </w:rPr>
  </w:style>
  <w:style w:type="character" w:customStyle="1" w:styleId="Char1">
    <w:name w:val="批注框文本 Char"/>
    <w:basedOn w:val="a0"/>
    <w:link w:val="a9"/>
    <w:rsid w:val="00785B9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E7695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1/relationships/commentsExtended" Target="commentsExtended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office6\templates\download\e78711e7-70f6-4499-8dea-d396d260b8d7\&#35810;&#20215;&#209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62B66-91B9-41DC-AAEF-6A897B304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询价函</Template>
  <TotalTime>1</TotalTime>
  <Pages>1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晓风残月</dc:creator>
  <cp:lastModifiedBy>Windows 用户</cp:lastModifiedBy>
  <cp:revision>3</cp:revision>
  <cp:lastPrinted>2025-08-25T01:29:00Z</cp:lastPrinted>
  <dcterms:created xsi:type="dcterms:W3CDTF">2025-08-25T08:50:00Z</dcterms:created>
  <dcterms:modified xsi:type="dcterms:W3CDTF">2025-08-25T08:50:00Z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03D99E506FEC413FAFDD66EE46D37D34_13</vt:lpwstr>
  </property>
  <property fmtid="{D5CDD505-2E9C-101B-9397-08002B2CF9AE}" pid="4" name="KSOTemplateUUID">
    <vt:lpwstr>v1.0_mb_nhc69kFgdVHfjxjqbccjcg==</vt:lpwstr>
  </property>
  <property fmtid="{D5CDD505-2E9C-101B-9397-08002B2CF9AE}" pid="5" name="KSOTemplateDocerSaveRecord">
    <vt:lpwstr>eyJoZGlkIjoiMjQ4MzE4YTc1MGZhMGM1OTE1ZjgzNjJiZGYxZmE2YzIiLCJ1c2VySWQiOiIxNTgyMzE3NjY3In0=</vt:lpwstr>
  </property>
</Properties>
</file>